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2CF" w:rsidRDefault="00662A48" w:rsidP="00EA02CF">
      <w:pPr>
        <w:rPr>
          <w:b/>
          <w:bCs/>
          <w:noProof/>
        </w:rPr>
      </w:pPr>
      <w:r>
        <w:rPr>
          <w:b/>
          <w:bCs/>
          <w:noProof/>
        </w:rPr>
        <w:t>KO</w:t>
      </w:r>
      <w:r w:rsidR="00EA02CF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EA02CF">
        <w:rPr>
          <w:b/>
          <w:bCs/>
          <w:noProof/>
        </w:rPr>
        <w:t>1 Počítání s procenty</w:t>
      </w:r>
    </w:p>
    <w:p w:rsidR="00EA02CF" w:rsidRPr="00CD3FF1" w:rsidRDefault="00EA02CF" w:rsidP="00EA02CF">
      <w:pPr>
        <w:rPr>
          <w:b/>
          <w:bCs/>
          <w:noProof/>
          <w:color w:val="FF0000"/>
        </w:rPr>
      </w:pPr>
      <w:r w:rsidRPr="00C7324C">
        <w:rPr>
          <w:b/>
          <w:bCs/>
          <w:noProof/>
        </w:rPr>
        <w:t>Kontrolní otázky:</w:t>
      </w:r>
    </w:p>
    <w:p w:rsidR="00EA02CF" w:rsidRPr="00C7324C" w:rsidRDefault="00EA02CF" w:rsidP="00EA02CF">
      <w:pPr>
        <w:numPr>
          <w:ilvl w:val="0"/>
          <w:numId w:val="7"/>
        </w:numPr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068A68" wp14:editId="39F89A8A">
            <wp:simplePos x="0" y="0"/>
            <wp:positionH relativeFrom="column">
              <wp:posOffset>-835660</wp:posOffset>
            </wp:positionH>
            <wp:positionV relativeFrom="paragraph">
              <wp:posOffset>-500158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24C">
        <w:rPr>
          <w:noProof/>
        </w:rPr>
        <w:t>Jaký úrok bude připsán za 1 rok z částky 27 000,- Kč na účtu úročeném sazbou 3,2 % p.a.?  V bankovnictví často používaná zkratka p.a. je z lati</w:t>
      </w:r>
      <w:r>
        <w:rPr>
          <w:noProof/>
        </w:rPr>
        <w:t>nského per anum a znamená ročně</w:t>
      </w:r>
      <w:r w:rsidRPr="00C7324C">
        <w:rPr>
          <w:noProof/>
        </w:rPr>
        <w:t xml:space="preserve">.  </w:t>
      </w:r>
    </w:p>
    <w:p w:rsidR="00EA02CF" w:rsidRPr="00C7324C" w:rsidRDefault="00EA02CF" w:rsidP="00EA02C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EA02CF" w:rsidRPr="00C7324C" w:rsidRDefault="00EA02CF" w:rsidP="00EA02CF">
      <w:pPr>
        <w:numPr>
          <w:ilvl w:val="0"/>
          <w:numId w:val="8"/>
        </w:numPr>
        <w:jc w:val="both"/>
        <w:rPr>
          <w:noProof/>
        </w:rPr>
      </w:pPr>
      <w:r w:rsidRPr="00C7324C">
        <w:rPr>
          <w:noProof/>
        </w:rPr>
        <w:t>Kolik bude ve skutečnosti připsáno na účet v předchozím případě, bude-li z úroku sražena srážková daň ve výši 15%?</w:t>
      </w:r>
    </w:p>
    <w:p w:rsidR="00EA02CF" w:rsidRPr="00C7324C" w:rsidRDefault="00EA02CF" w:rsidP="00EA02CF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EA02CF" w:rsidRPr="00C7324C" w:rsidRDefault="00EA02CF" w:rsidP="00EA02CF">
      <w:pPr>
        <w:numPr>
          <w:ilvl w:val="0"/>
          <w:numId w:val="8"/>
        </w:numPr>
        <w:jc w:val="both"/>
        <w:rPr>
          <w:noProof/>
        </w:rPr>
      </w:pPr>
      <w:r w:rsidRPr="00C7324C">
        <w:rPr>
          <w:noProof/>
        </w:rPr>
        <w:t>Jakou roční úrokovou sazbou je úročen účet, jestliže z částky 127 000,-Kč byl po roce připsán úrok 3 429,- Kč? Srážkovou daň nepočítejte.</w:t>
      </w:r>
    </w:p>
    <w:p w:rsidR="00EA02CF" w:rsidRPr="00C7324C" w:rsidRDefault="00EA02CF" w:rsidP="00EA02C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EA02CF" w:rsidRPr="00C7324C" w:rsidRDefault="00EA02CF" w:rsidP="00EA02CF">
      <w:pPr>
        <w:numPr>
          <w:ilvl w:val="0"/>
          <w:numId w:val="8"/>
        </w:numPr>
        <w:jc w:val="both"/>
        <w:rPr>
          <w:noProof/>
        </w:rPr>
      </w:pPr>
      <w:r w:rsidRPr="00C7324C">
        <w:rPr>
          <w:noProof/>
        </w:rPr>
        <w:t>Kolik zaplatíte za spotřebitelskou půjčku ve výši 15 000,- Kč, je-li měsíční úroková sazba jen 1,9%, poplatek z</w:t>
      </w:r>
      <w:bookmarkStart w:id="0" w:name="_GoBack"/>
      <w:bookmarkEnd w:id="0"/>
      <w:r w:rsidRPr="00C7324C">
        <w:rPr>
          <w:noProof/>
        </w:rPr>
        <w:t>a poskytnutí půjčky je nulový a půjčku splatíte jednorázově právě za 1 rok?</w:t>
      </w:r>
    </w:p>
    <w:p w:rsidR="00EA02CF" w:rsidRPr="00C7324C" w:rsidRDefault="00EA02CF" w:rsidP="00EA02C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EA02CF" w:rsidRPr="00C7324C" w:rsidRDefault="00EA02CF" w:rsidP="00EA02CF">
      <w:pPr>
        <w:numPr>
          <w:ilvl w:val="0"/>
          <w:numId w:val="8"/>
        </w:numPr>
        <w:jc w:val="both"/>
        <w:rPr>
          <w:noProof/>
        </w:rPr>
      </w:pPr>
      <w:r w:rsidRPr="00C7324C">
        <w:rPr>
          <w:noProof/>
        </w:rPr>
        <w:t>Kolik budete mít za 10 let na účtu, který je úročen sazbou 2,5% ročně, na který vložíte jednorázově 25 000,- Kč, jestliže úrok je daněn srážkovou daní ve výši 15%?</w:t>
      </w:r>
    </w:p>
    <w:p w:rsidR="00EA02CF" w:rsidRPr="00C7324C" w:rsidRDefault="00EA02CF" w:rsidP="00EA02C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EA02CF" w:rsidRPr="00C7324C" w:rsidRDefault="00EA02CF" w:rsidP="00EA02CF">
      <w:pPr>
        <w:numPr>
          <w:ilvl w:val="0"/>
          <w:numId w:val="8"/>
        </w:numPr>
        <w:jc w:val="both"/>
        <w:rPr>
          <w:noProof/>
        </w:rPr>
      </w:pPr>
      <w:r w:rsidRPr="00C7324C">
        <w:rPr>
          <w:noProof/>
        </w:rPr>
        <w:t>Kolik budete mít na účtu dle předchozího příkladu za předpokladu, že k původní částce 25 000,- Kč vložíte na účet počátkem každého dalšího roku ještě dalších 5 000,- Kč?</w:t>
      </w:r>
    </w:p>
    <w:p w:rsidR="00EA02CF" w:rsidRPr="00C7324C" w:rsidRDefault="00EA02CF" w:rsidP="00EA02CF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EA02CF" w:rsidRPr="00C7324C" w:rsidRDefault="00EA02CF" w:rsidP="00EA02CF">
      <w:pPr>
        <w:numPr>
          <w:ilvl w:val="0"/>
          <w:numId w:val="8"/>
        </w:numPr>
        <w:jc w:val="both"/>
        <w:rPr>
          <w:noProof/>
        </w:rPr>
      </w:pPr>
      <w:r w:rsidRPr="00C7324C">
        <w:rPr>
          <w:noProof/>
        </w:rPr>
        <w:t>Zkuste co nejstručněji popsat slovy rozdíl mezi jednoduchým a složeným úročením.</w:t>
      </w:r>
    </w:p>
    <w:p w:rsidR="00EA02CF" w:rsidRDefault="00EA02CF" w:rsidP="00EA02CF">
      <w:pPr>
        <w:ind w:left="708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EA02CF" w:rsidRPr="00C7324C" w:rsidRDefault="00EA02CF" w:rsidP="00EA02CF">
      <w:pPr>
        <w:ind w:left="708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EA02CF" w:rsidRDefault="00EA02CF" w:rsidP="00EA02CF">
      <w:pPr>
        <w:ind w:firstLine="708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685A2E" w:rsidRPr="00A75863" w:rsidRDefault="00685A2E" w:rsidP="00A75863"/>
    <w:sectPr w:rsidR="00685A2E" w:rsidRPr="00A75863" w:rsidSect="00A75863">
      <w:headerReference w:type="default" r:id="rId9"/>
      <w:footerReference w:type="defaul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123" w:rsidRDefault="00130123" w:rsidP="00737D19">
      <w:pPr>
        <w:spacing w:after="0" w:line="240" w:lineRule="auto"/>
      </w:pPr>
      <w:r>
        <w:separator/>
      </w:r>
    </w:p>
  </w:endnote>
  <w:endnote w:type="continuationSeparator" w:id="0">
    <w:p w:rsidR="00130123" w:rsidRDefault="00130123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0D9F00" wp14:editId="1F999E91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A76BFB" w:rsidRPr="00A75863" w:rsidRDefault="00737D19" w:rsidP="004E599C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A76BFB" w:rsidRPr="00A75863" w:rsidRDefault="00737D19" w:rsidP="004E599C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130123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>, tel: 731 537</w:t>
    </w:r>
    <w:r w:rsidR="00A75863">
      <w:rPr>
        <w:sz w:val="18"/>
        <w:szCs w:val="18"/>
      </w:rPr>
      <w:t> </w:t>
    </w:r>
    <w:r w:rsidR="00A76BFB" w:rsidRPr="00A75863">
      <w:rPr>
        <w:sz w:val="18"/>
        <w:szCs w:val="18"/>
      </w:rPr>
      <w:t>251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123" w:rsidRDefault="00130123" w:rsidP="00737D19">
      <w:pPr>
        <w:spacing w:after="0" w:line="240" w:lineRule="auto"/>
      </w:pPr>
      <w:r>
        <w:separator/>
      </w:r>
    </w:p>
  </w:footnote>
  <w:footnote w:type="continuationSeparator" w:id="0">
    <w:p w:rsidR="00130123" w:rsidRDefault="00130123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563CBFF4" wp14:editId="739CD498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30123"/>
    <w:rsid w:val="00194221"/>
    <w:rsid w:val="001D2299"/>
    <w:rsid w:val="001F2C6A"/>
    <w:rsid w:val="00205CEB"/>
    <w:rsid w:val="00261B57"/>
    <w:rsid w:val="003D2BCF"/>
    <w:rsid w:val="004276A9"/>
    <w:rsid w:val="004543F4"/>
    <w:rsid w:val="004D60DC"/>
    <w:rsid w:val="004E599C"/>
    <w:rsid w:val="00571C73"/>
    <w:rsid w:val="00627ED7"/>
    <w:rsid w:val="00662A48"/>
    <w:rsid w:val="00685A2E"/>
    <w:rsid w:val="006F6582"/>
    <w:rsid w:val="00737D19"/>
    <w:rsid w:val="00777951"/>
    <w:rsid w:val="0081256C"/>
    <w:rsid w:val="00947A5A"/>
    <w:rsid w:val="0097168D"/>
    <w:rsid w:val="009A52AA"/>
    <w:rsid w:val="00A75863"/>
    <w:rsid w:val="00A76BFB"/>
    <w:rsid w:val="00B03865"/>
    <w:rsid w:val="00C501AB"/>
    <w:rsid w:val="00CF045F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cfv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2</TotalTime>
  <Pages>1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4</cp:revision>
  <cp:lastPrinted>2012-09-20T13:15:00Z</cp:lastPrinted>
  <dcterms:created xsi:type="dcterms:W3CDTF">2012-03-15T13:04:00Z</dcterms:created>
  <dcterms:modified xsi:type="dcterms:W3CDTF">2012-09-20T13:15:00Z</dcterms:modified>
</cp:coreProperties>
</file>