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DD" w:rsidRPr="00380F19" w:rsidRDefault="00C56CDD" w:rsidP="00C56CDD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Pr="00380F19">
        <w:rPr>
          <w:b/>
          <w:bCs/>
          <w:noProof/>
        </w:rPr>
        <w:t>2 Peníze a jejich časová hodnota</w:t>
      </w:r>
    </w:p>
    <w:p w:rsidR="00C56CDD" w:rsidRPr="00C7324C" w:rsidRDefault="00C56CDD" w:rsidP="00C56CDD">
      <w:pPr>
        <w:rPr>
          <w:noProof/>
        </w:rPr>
      </w:pPr>
      <w:r w:rsidRPr="00C7324C">
        <w:rPr>
          <w:b/>
          <w:bCs/>
          <w:noProof/>
        </w:rPr>
        <w:t>Kontrolní otázky:</w:t>
      </w:r>
    </w:p>
    <w:p w:rsidR="00C56CDD" w:rsidRPr="00C7324C" w:rsidRDefault="00C56CDD" w:rsidP="00C56CDD">
      <w:pPr>
        <w:numPr>
          <w:ilvl w:val="0"/>
          <w:numId w:val="9"/>
        </w:numPr>
        <w:rPr>
          <w:noProof/>
        </w:rPr>
      </w:pPr>
      <w:r w:rsidRPr="00C7324C">
        <w:rPr>
          <w:noProof/>
        </w:rPr>
        <w:t>Uveďte několik důvodů způsobujících, že ceny časem v průměru spíše rostou než klesají.</w:t>
      </w:r>
    </w:p>
    <w:p w:rsidR="00C56CDD" w:rsidRDefault="00C56CDD" w:rsidP="00C56CDD">
      <w:pPr>
        <w:ind w:left="720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Default="00C56CDD" w:rsidP="00C56CDD">
      <w:pPr>
        <w:ind w:left="720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Pr="00C7324C" w:rsidRDefault="00C56CDD" w:rsidP="00C56CDD">
      <w:pPr>
        <w:ind w:left="720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Pr="00C7324C" w:rsidRDefault="00C56CDD" w:rsidP="00C56CDD">
      <w:pPr>
        <w:numPr>
          <w:ilvl w:val="0"/>
          <w:numId w:val="10"/>
        </w:numPr>
        <w:jc w:val="both"/>
        <w:rPr>
          <w:noProof/>
        </w:rPr>
      </w:pPr>
      <w:r w:rsidRPr="00C7324C">
        <w:rPr>
          <w:noProof/>
        </w:rPr>
        <w:t>Vysvětlete svými slovy, co znamená a z čeho je složen spotřebitelský koš používaný statistickými úřady pro výpočty inflace.</w:t>
      </w:r>
    </w:p>
    <w:p w:rsidR="00C56CDD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Pr="00C7324C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Pr="00C7324C" w:rsidRDefault="00C56CDD" w:rsidP="00C56CDD">
      <w:pPr>
        <w:numPr>
          <w:ilvl w:val="0"/>
          <w:numId w:val="10"/>
        </w:numPr>
        <w:rPr>
          <w:noProof/>
        </w:rPr>
      </w:pPr>
      <w:r w:rsidRPr="00C7324C">
        <w:rPr>
          <w:noProof/>
        </w:rPr>
        <w:t>Bude se liši</w:t>
      </w:r>
      <w:r w:rsidR="00112B72">
        <w:rPr>
          <w:noProof/>
        </w:rPr>
        <w:t>t spotřebitelský koš v roce 2016</w:t>
      </w:r>
      <w:r w:rsidRPr="00C7324C">
        <w:rPr>
          <w:noProof/>
        </w:rPr>
        <w:t xml:space="preserve"> od spotřebitelského koše v roce 2000? Proč? </w:t>
      </w:r>
    </w:p>
    <w:p w:rsidR="00C56CDD" w:rsidRDefault="00C56CDD" w:rsidP="00C56CDD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Pr="00C7324C" w:rsidRDefault="00C56CDD" w:rsidP="00C56CDD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C56CDD" w:rsidRDefault="00C56CDD" w:rsidP="00C56CDD">
      <w:pPr>
        <w:numPr>
          <w:ilvl w:val="0"/>
          <w:numId w:val="10"/>
        </w:numPr>
        <w:jc w:val="both"/>
        <w:rPr>
          <w:noProof/>
        </w:rPr>
      </w:pPr>
      <w:r w:rsidRPr="00C7324C">
        <w:rPr>
          <w:noProof/>
        </w:rPr>
        <w:t>Bude se liši</w:t>
      </w:r>
      <w:r w:rsidR="00112B72">
        <w:rPr>
          <w:noProof/>
        </w:rPr>
        <w:t>t spotřebitelský koš v roce 2016</w:t>
      </w:r>
      <w:r w:rsidRPr="00C7324C">
        <w:rPr>
          <w:noProof/>
        </w:rPr>
        <w:t xml:space="preserve"> v České republice a v jiné zemi, třeba ve Španělsku nebo v Egyptě? Budou-li dle vašeho názoru stejné nebo různé, pak proč? </w:t>
      </w:r>
    </w:p>
    <w:p w:rsidR="00C56CDD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C56CDD" w:rsidRPr="00C7324C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C56CDD" w:rsidRPr="00C7324C" w:rsidRDefault="00C56CDD" w:rsidP="00C56CDD">
      <w:pPr>
        <w:numPr>
          <w:ilvl w:val="0"/>
          <w:numId w:val="10"/>
        </w:numPr>
        <w:jc w:val="both"/>
        <w:rPr>
          <w:noProof/>
        </w:rPr>
      </w:pPr>
      <w:r w:rsidRPr="00C7324C">
        <w:rPr>
          <w:noProof/>
        </w:rPr>
        <w:t>Co znamená údaj, že mě</w:t>
      </w:r>
      <w:r w:rsidR="00112B72">
        <w:rPr>
          <w:noProof/>
        </w:rPr>
        <w:t>síční inflace v červnu roku 2015</w:t>
      </w:r>
      <w:r w:rsidRPr="00C7324C">
        <w:rPr>
          <w:noProof/>
        </w:rPr>
        <w:t xml:space="preserve"> byla 1,5%? Mezi kterými daty došlo k nárůstu cen spotřebitelského koše? </w:t>
      </w:r>
    </w:p>
    <w:p w:rsidR="00C56CDD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C56CDD" w:rsidRPr="00C7324C" w:rsidRDefault="00C56CDD" w:rsidP="00C56CDD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C56CDD" w:rsidRPr="00C7324C" w:rsidRDefault="00C56CDD" w:rsidP="00C56CDD">
      <w:pPr>
        <w:numPr>
          <w:ilvl w:val="0"/>
          <w:numId w:val="10"/>
        </w:numPr>
        <w:jc w:val="both"/>
        <w:rPr>
          <w:noProof/>
        </w:rPr>
      </w:pPr>
      <w:r w:rsidRPr="00C7324C">
        <w:rPr>
          <w:noProof/>
        </w:rPr>
        <w:t>Myslíte, že existuje nějaká souvislost mezi výší inflace a výší úrokových sazeb stanovovaných bankami pro vklady a půjčky?</w:t>
      </w:r>
    </w:p>
    <w:p w:rsidR="00C56CDD" w:rsidRDefault="00C56CDD" w:rsidP="00C56CDD">
      <w:pPr>
        <w:ind w:left="708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685A2E" w:rsidRPr="00A75863" w:rsidRDefault="00C56CDD" w:rsidP="00C56CDD">
      <w:pPr>
        <w:ind w:left="708"/>
        <w:rPr>
          <w:noProof/>
        </w:rPr>
      </w:pPr>
      <w:r>
        <w:rPr>
          <w:noProof/>
        </w:rPr>
        <w:t>__________________________________</w:t>
      </w:r>
      <w:bookmarkStart w:id="0" w:name="_GoBack"/>
      <w:bookmarkEnd w:id="0"/>
      <w:r>
        <w:rPr>
          <w:noProof/>
        </w:rPr>
        <w:t>_________________________________________</w:t>
      </w:r>
    </w:p>
    <w:sectPr w:rsidR="00685A2E" w:rsidRPr="00A75863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872" w:rsidRDefault="00DB4872" w:rsidP="00737D19">
      <w:pPr>
        <w:spacing w:after="0" w:line="240" w:lineRule="auto"/>
      </w:pPr>
      <w:r>
        <w:separator/>
      </w:r>
    </w:p>
  </w:endnote>
  <w:endnote w:type="continuationSeparator" w:id="0">
    <w:p w:rsidR="00DB4872" w:rsidRDefault="00DB4872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0D9F00" wp14:editId="1F999E91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C56CD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A76BFB" w:rsidRPr="00A75863" w:rsidRDefault="00A76BFB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DB4872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872" w:rsidRDefault="00DB4872" w:rsidP="00737D19">
      <w:pPr>
        <w:spacing w:after="0" w:line="240" w:lineRule="auto"/>
      </w:pPr>
      <w:r>
        <w:separator/>
      </w:r>
    </w:p>
  </w:footnote>
  <w:footnote w:type="continuationSeparator" w:id="0">
    <w:p w:rsidR="00DB4872" w:rsidRDefault="00DB4872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563CBFF4" wp14:editId="739CD498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3"/>
  </w:num>
  <w:num w:numId="6">
    <w:abstractNumId w:val="2"/>
  </w:num>
  <w:num w:numId="7">
    <w:abstractNumId w:val="0"/>
  </w:num>
  <w:num w:numId="8">
    <w:abstractNumId w:val="9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12B72"/>
    <w:rsid w:val="00194221"/>
    <w:rsid w:val="001D2299"/>
    <w:rsid w:val="001F2C6A"/>
    <w:rsid w:val="00205CEB"/>
    <w:rsid w:val="00261B57"/>
    <w:rsid w:val="003D2BCF"/>
    <w:rsid w:val="00405740"/>
    <w:rsid w:val="004276A9"/>
    <w:rsid w:val="004543F4"/>
    <w:rsid w:val="004D60DC"/>
    <w:rsid w:val="00571C73"/>
    <w:rsid w:val="00627ED7"/>
    <w:rsid w:val="00662A48"/>
    <w:rsid w:val="00685A2E"/>
    <w:rsid w:val="006F6582"/>
    <w:rsid w:val="00737D19"/>
    <w:rsid w:val="00777951"/>
    <w:rsid w:val="0081256C"/>
    <w:rsid w:val="00947A5A"/>
    <w:rsid w:val="0097168D"/>
    <w:rsid w:val="009A52AA"/>
    <w:rsid w:val="00A75863"/>
    <w:rsid w:val="00A76BFB"/>
    <w:rsid w:val="00B03865"/>
    <w:rsid w:val="00C501AB"/>
    <w:rsid w:val="00C56CDD"/>
    <w:rsid w:val="00CF045F"/>
    <w:rsid w:val="00DB4872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7</TotalTime>
  <Pages>1</Pages>
  <Words>267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4</cp:revision>
  <cp:lastPrinted>2011-09-12T15:38:00Z</cp:lastPrinted>
  <dcterms:created xsi:type="dcterms:W3CDTF">2012-03-15T13:04:00Z</dcterms:created>
  <dcterms:modified xsi:type="dcterms:W3CDTF">2015-12-02T11:49:00Z</dcterms:modified>
</cp:coreProperties>
</file>