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AA" w:rsidRDefault="00420DAA" w:rsidP="00C56CDD">
      <w:pPr>
        <w:rPr>
          <w:b/>
          <w:bCs/>
          <w:noProof/>
        </w:rPr>
      </w:pPr>
    </w:p>
    <w:p w:rsidR="00420DAA" w:rsidRDefault="00C56CDD" w:rsidP="00420DAA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783976">
        <w:rPr>
          <w:b/>
          <w:bCs/>
          <w:noProof/>
        </w:rPr>
        <w:t>5</w:t>
      </w:r>
      <w:r w:rsidRPr="00380F19">
        <w:rPr>
          <w:b/>
          <w:bCs/>
          <w:noProof/>
        </w:rPr>
        <w:t xml:space="preserve"> </w:t>
      </w:r>
      <w:r w:rsidR="00783976">
        <w:rPr>
          <w:b/>
          <w:bCs/>
          <w:noProof/>
        </w:rPr>
        <w:t>Rizika a jak se proti nim zabezpečit</w:t>
      </w:r>
    </w:p>
    <w:p w:rsidR="00420DAA" w:rsidRDefault="00420DAA" w:rsidP="00420DAA">
      <w:pPr>
        <w:rPr>
          <w:b/>
          <w:bCs/>
          <w:noProof/>
        </w:rPr>
      </w:pPr>
    </w:p>
    <w:p w:rsidR="00420DAA" w:rsidRPr="00C7324C" w:rsidRDefault="00420DAA" w:rsidP="00420DAA">
      <w:pPr>
        <w:rPr>
          <w:noProof/>
        </w:rPr>
      </w:pPr>
      <w:r w:rsidRPr="00C7324C">
        <w:rPr>
          <w:b/>
          <w:bCs/>
          <w:noProof/>
        </w:rPr>
        <w:t>Kontrolní otázky:</w:t>
      </w:r>
      <w:r w:rsidRPr="00835910">
        <w:rPr>
          <w:noProof/>
        </w:rPr>
        <w:t xml:space="preserve"> </w:t>
      </w:r>
    </w:p>
    <w:p w:rsidR="00420DAA" w:rsidRDefault="00783976" w:rsidP="00420DAA">
      <w:pPr>
        <w:numPr>
          <w:ilvl w:val="0"/>
          <w:numId w:val="13"/>
        </w:numPr>
        <w:rPr>
          <w:noProof/>
        </w:rPr>
      </w:pPr>
      <w:r>
        <w:rPr>
          <w:noProof/>
        </w:rPr>
        <w:t xml:space="preserve">Proč má smysl uzavírat pojistné smlouvy, když za ně budeme muset po dlouhou dobu platit a třeba se nám nikdy nic nestane? Nejde o zbytečně utracené peníze? </w:t>
      </w:r>
    </w:p>
    <w:p w:rsidR="00420DAA" w:rsidRDefault="00420DAA" w:rsidP="00420DAA">
      <w:pPr>
        <w:ind w:left="720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783976" w:rsidRPr="00C7324C" w:rsidRDefault="00783976" w:rsidP="00783976">
      <w:pPr>
        <w:ind w:left="720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420DAA" w:rsidRPr="00C7324C" w:rsidRDefault="00783976" w:rsidP="00420DAA">
      <w:pPr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 xml:space="preserve">Jaké čtyři hlavní druhy pojištění fyzických osob známe? </w:t>
      </w:r>
    </w:p>
    <w:p w:rsidR="00420DAA" w:rsidRDefault="00420DAA" w:rsidP="00420DAA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783976" w:rsidRPr="00C7324C" w:rsidRDefault="00783976" w:rsidP="00420DAA">
      <w:pPr>
        <w:ind w:left="720"/>
        <w:jc w:val="both"/>
        <w:rPr>
          <w:noProof/>
        </w:rPr>
      </w:pP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  <w:t>___________________________________________________________________________</w:t>
      </w:r>
    </w:p>
    <w:p w:rsidR="00420DAA" w:rsidRPr="00C7324C" w:rsidRDefault="00783976" w:rsidP="00420DAA">
      <w:pPr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>Co je hlavním cílem životního pojištění? Kdo v rodině by měl takové pojištění především uzavírat? Měla by výška pojistného plnění nějak souviset s výší platu pojištěné osoby a jak?</w:t>
      </w:r>
    </w:p>
    <w:p w:rsidR="00420DAA" w:rsidRDefault="00420DAA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783976" w:rsidRPr="00C7324C" w:rsidRDefault="00783976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20DAA" w:rsidRPr="00C7324C" w:rsidRDefault="00783976" w:rsidP="00420DAA">
      <w:pPr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>Jaký je rozdíl mezi rizikovým životním pojištěním a investičním nebo kapitálovým životním pojištěním? Které pojištění je dražší? Jaké jsou výhody a nevýhody těchto dvou typů životních pojištění?</w:t>
      </w:r>
    </w:p>
    <w:p w:rsidR="00420DAA" w:rsidRDefault="00420DAA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783976" w:rsidRDefault="00783976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783976" w:rsidRPr="00C7324C" w:rsidRDefault="00783976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420DAA" w:rsidRPr="00C7324C" w:rsidRDefault="00783976" w:rsidP="00420DAA">
      <w:pPr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>Jaké majetkové pojištění bychom měli uzvavřít, bydlíme-li v nájemním bytě? Může být jeho součástí i nějaké pojištění odpově</w:t>
      </w:r>
      <w:r w:rsidR="002A3061">
        <w:rPr>
          <w:noProof/>
        </w:rPr>
        <w:t>dnosti a jaký má smysl? Uveďte konkrétní příklad</w:t>
      </w:r>
      <w:r>
        <w:rPr>
          <w:noProof/>
        </w:rPr>
        <w:t xml:space="preserve"> </w:t>
      </w:r>
      <w:r w:rsidR="002A3061">
        <w:rPr>
          <w:noProof/>
        </w:rPr>
        <w:t>toho, co takové pojištění kryje</w:t>
      </w:r>
      <w:r>
        <w:rPr>
          <w:noProof/>
        </w:rPr>
        <w:t xml:space="preserve">. </w:t>
      </w:r>
    </w:p>
    <w:p w:rsidR="00420DAA" w:rsidRDefault="00420DAA" w:rsidP="00420DAA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0F7C2C" w:rsidRDefault="000F7C2C" w:rsidP="00420DAA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0F7C2C" w:rsidRDefault="000F7C2C" w:rsidP="00420DAA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0F7C2C" w:rsidRDefault="000F7C2C" w:rsidP="00420DAA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0F7C2C" w:rsidRDefault="000F7C2C" w:rsidP="000F7C2C">
      <w:pPr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lastRenderedPageBreak/>
        <w:t xml:space="preserve">Je nějaké pojištění odpovědnosti povinné ze zákona a které to je? </w:t>
      </w:r>
    </w:p>
    <w:p w:rsidR="000F7C2C" w:rsidRDefault="000F7C2C" w:rsidP="000F7C2C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0F7C2C" w:rsidRDefault="000F7C2C" w:rsidP="000F7C2C">
      <w:pPr>
        <w:numPr>
          <w:ilvl w:val="0"/>
          <w:numId w:val="14"/>
        </w:numPr>
        <w:jc w:val="both"/>
        <w:rPr>
          <w:noProof/>
        </w:rPr>
      </w:pPr>
      <w:r>
        <w:rPr>
          <w:noProof/>
        </w:rPr>
        <w:t xml:space="preserve">Jaký je rozdíl mezi havarijním pojištěním vozidla a tak zvaným povinným ručením? Jaké </w:t>
      </w:r>
      <w:r w:rsidR="002A3061">
        <w:rPr>
          <w:noProof/>
        </w:rPr>
        <w:t>újmy</w:t>
      </w:r>
      <w:r>
        <w:rPr>
          <w:noProof/>
        </w:rPr>
        <w:t xml:space="preserve"> kryje jedno či druhé z těchto pojištění?</w:t>
      </w:r>
    </w:p>
    <w:p w:rsidR="000F7C2C" w:rsidRDefault="000F7C2C" w:rsidP="000F7C2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F7C2C" w:rsidRDefault="000F7C2C" w:rsidP="000F7C2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F7C2C" w:rsidRDefault="000F7C2C" w:rsidP="000F7C2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0F7C2C" w:rsidRPr="00C7324C" w:rsidRDefault="000F7C2C" w:rsidP="000F7C2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9E606C" w:rsidRPr="00F5350C" w:rsidRDefault="009E606C" w:rsidP="00420DAA">
      <w:pPr>
        <w:rPr>
          <w:bCs/>
          <w:iCs/>
          <w:noProof/>
        </w:rPr>
      </w:pPr>
      <w:bookmarkStart w:id="0" w:name="_GoBack"/>
      <w:bookmarkEnd w:id="0"/>
    </w:p>
    <w:sectPr w:rsidR="009E606C" w:rsidRPr="00F5350C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7C5" w:rsidRDefault="004367C5" w:rsidP="00737D19">
      <w:pPr>
        <w:spacing w:after="0" w:line="240" w:lineRule="auto"/>
      </w:pPr>
      <w:r>
        <w:separator/>
      </w:r>
    </w:p>
  </w:endnote>
  <w:endnote w:type="continuationSeparator" w:id="0">
    <w:p w:rsidR="004367C5" w:rsidRDefault="004367C5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3125A0" wp14:editId="5D7D2831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C56CD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A76BFB" w:rsidRPr="00A75863" w:rsidRDefault="00A76BFB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4367C5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7C5" w:rsidRDefault="004367C5" w:rsidP="00737D19">
      <w:pPr>
        <w:spacing w:after="0" w:line="240" w:lineRule="auto"/>
      </w:pPr>
      <w:r>
        <w:separator/>
      </w:r>
    </w:p>
  </w:footnote>
  <w:footnote w:type="continuationSeparator" w:id="0">
    <w:p w:rsidR="004367C5" w:rsidRDefault="004367C5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3607A7FC" wp14:editId="5EC43BA6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7B6925"/>
    <w:multiLevelType w:val="hybridMultilevel"/>
    <w:tmpl w:val="E48A2548"/>
    <w:lvl w:ilvl="0" w:tplc="9DB21F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6814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023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9C9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C4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8091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48BB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48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DE07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35064"/>
    <w:multiLevelType w:val="hybridMultilevel"/>
    <w:tmpl w:val="C924275A"/>
    <w:lvl w:ilvl="0" w:tplc="EF787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3430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365F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C9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7C67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B079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B2B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1E0D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2C77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B361C6"/>
    <w:multiLevelType w:val="hybridMultilevel"/>
    <w:tmpl w:val="6FB6F814"/>
    <w:lvl w:ilvl="0" w:tplc="D1C2AC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62C8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E8C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A6D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410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585D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A6C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4EC8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6C9F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A638CB"/>
    <w:multiLevelType w:val="hybridMultilevel"/>
    <w:tmpl w:val="DFAEB524"/>
    <w:lvl w:ilvl="0" w:tplc="B17EA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C89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C68F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30C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CD4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3A35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14F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587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EAB1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0"/>
  </w:num>
  <w:num w:numId="8">
    <w:abstractNumId w:val="13"/>
  </w:num>
  <w:num w:numId="9">
    <w:abstractNumId w:val="7"/>
  </w:num>
  <w:num w:numId="10">
    <w:abstractNumId w:val="1"/>
  </w:num>
  <w:num w:numId="11">
    <w:abstractNumId w:val="12"/>
  </w:num>
  <w:num w:numId="12">
    <w:abstractNumId w:val="2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0F7C2C"/>
    <w:rsid w:val="00194221"/>
    <w:rsid w:val="001D2299"/>
    <w:rsid w:val="001F2C6A"/>
    <w:rsid w:val="00205CEB"/>
    <w:rsid w:val="002130FC"/>
    <w:rsid w:val="00261B57"/>
    <w:rsid w:val="002A3061"/>
    <w:rsid w:val="002D44B8"/>
    <w:rsid w:val="003D2BCF"/>
    <w:rsid w:val="00405740"/>
    <w:rsid w:val="00420DAA"/>
    <w:rsid w:val="004276A9"/>
    <w:rsid w:val="004367C5"/>
    <w:rsid w:val="004543F4"/>
    <w:rsid w:val="004D60DC"/>
    <w:rsid w:val="00571C73"/>
    <w:rsid w:val="00627ED7"/>
    <w:rsid w:val="00644E18"/>
    <w:rsid w:val="00662A48"/>
    <w:rsid w:val="00685A2E"/>
    <w:rsid w:val="006F6582"/>
    <w:rsid w:val="00737D19"/>
    <w:rsid w:val="00777951"/>
    <w:rsid w:val="00783976"/>
    <w:rsid w:val="0081256C"/>
    <w:rsid w:val="00947A5A"/>
    <w:rsid w:val="0097168D"/>
    <w:rsid w:val="009A52AA"/>
    <w:rsid w:val="009E606C"/>
    <w:rsid w:val="00A75863"/>
    <w:rsid w:val="00A76BFB"/>
    <w:rsid w:val="00AF1CFB"/>
    <w:rsid w:val="00B03865"/>
    <w:rsid w:val="00C501AB"/>
    <w:rsid w:val="00C56CDD"/>
    <w:rsid w:val="00C77AD7"/>
    <w:rsid w:val="00CF045F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4</TotalTime>
  <Pages>2</Pages>
  <Words>356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3</cp:revision>
  <cp:lastPrinted>2011-09-12T15:38:00Z</cp:lastPrinted>
  <dcterms:created xsi:type="dcterms:W3CDTF">2015-12-02T12:43:00Z</dcterms:created>
  <dcterms:modified xsi:type="dcterms:W3CDTF">2015-12-02T13:37:00Z</dcterms:modified>
</cp:coreProperties>
</file>