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DD" w:rsidRPr="00380F19" w:rsidRDefault="00C56CDD" w:rsidP="00C56CDD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D64D11">
        <w:rPr>
          <w:b/>
          <w:bCs/>
          <w:noProof/>
        </w:rPr>
        <w:t>9 Zabezpečení vlastního stáří, renta</w:t>
      </w:r>
    </w:p>
    <w:p w:rsidR="00D64D11" w:rsidRPr="00CA6DF8" w:rsidRDefault="00D64D11" w:rsidP="00D64D11">
      <w:pPr>
        <w:jc w:val="both"/>
        <w:rPr>
          <w:noProof/>
        </w:rPr>
      </w:pPr>
      <w:r w:rsidRPr="00CA6DF8">
        <w:rPr>
          <w:b/>
          <w:bCs/>
          <w:noProof/>
        </w:rPr>
        <w:t>Kontrolní otázky: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>Vysvětlete základní princip systému průběžného důchodového zajištění.</w:t>
      </w:r>
    </w:p>
    <w:p w:rsidR="00D64D11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 xml:space="preserve">Co vše ovlivňuje průměrnou velikost důchodu u systému průběžného důchodového zajištění? 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>Proč se  systém průběžného důchodového zajištění dostává v současné době do problémů?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>Jak lze nejjednodušeji změnit poměr mezi počtem aktivně vydělávajících lidí přispívajících do důchodového systému a počtem důchodců, kteří z tohoto systému dostávají své důchody?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>Kdy bychom měli začít spořit na stáří?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 xml:space="preserve">Vysvětlete, jak chápete pojem renta.  </w:t>
      </w:r>
    </w:p>
    <w:p w:rsidR="00D64D11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>Jak vysoká měsíční renta by mohla být vyplácena z částky 1 milion korun, pokud by tato částka byla uložena na spořícím účtu?  A v případě investování do akciového podílového fondu?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D64D11" w:rsidRDefault="00D64D11" w:rsidP="00D64D11">
      <w:pPr>
        <w:numPr>
          <w:ilvl w:val="0"/>
          <w:numId w:val="15"/>
        </w:numPr>
        <w:jc w:val="both"/>
        <w:rPr>
          <w:noProof/>
        </w:rPr>
      </w:pPr>
      <w:r w:rsidRPr="00CA6DF8">
        <w:rPr>
          <w:noProof/>
        </w:rPr>
        <w:t>Jaké výhody má investice do vlastního bydlení z hlediska zajištění na stáří?</w:t>
      </w:r>
    </w:p>
    <w:p w:rsidR="00D64D11" w:rsidRPr="00CA6DF8" w:rsidRDefault="00D64D11" w:rsidP="00D64D11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C56CDD" w:rsidRPr="00416DDF" w:rsidRDefault="00C56CDD" w:rsidP="00D64D11">
      <w:pPr>
        <w:jc w:val="both"/>
        <w:rPr>
          <w:noProof/>
        </w:rPr>
      </w:pPr>
      <w:bookmarkStart w:id="0" w:name="_GoBack"/>
      <w:bookmarkEnd w:id="0"/>
    </w:p>
    <w:sectPr w:rsidR="00C56CDD" w:rsidRPr="00416DDF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679" w:rsidRDefault="00F51679" w:rsidP="00737D19">
      <w:pPr>
        <w:spacing w:after="0" w:line="240" w:lineRule="auto"/>
      </w:pPr>
      <w:r>
        <w:separator/>
      </w:r>
    </w:p>
  </w:endnote>
  <w:endnote w:type="continuationSeparator" w:id="0">
    <w:p w:rsidR="00F51679" w:rsidRDefault="00F51679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DDC966" wp14:editId="53841550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A76BFB" w:rsidRPr="00A75863" w:rsidRDefault="00737D19" w:rsidP="00215E5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F51679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679" w:rsidRDefault="00F51679" w:rsidP="00737D19">
      <w:pPr>
        <w:spacing w:after="0" w:line="240" w:lineRule="auto"/>
      </w:pPr>
      <w:r>
        <w:separator/>
      </w:r>
    </w:p>
  </w:footnote>
  <w:footnote w:type="continuationSeparator" w:id="0">
    <w:p w:rsidR="00F51679" w:rsidRDefault="00F51679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1A9ABF62" wp14:editId="3DACE519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442591"/>
    <w:multiLevelType w:val="hybridMultilevel"/>
    <w:tmpl w:val="E0B88560"/>
    <w:lvl w:ilvl="0" w:tplc="2D241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DC76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2023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08D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9805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9C7D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E05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A31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EAD5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A6D05"/>
    <w:multiLevelType w:val="hybridMultilevel"/>
    <w:tmpl w:val="491AD9E2"/>
    <w:lvl w:ilvl="0" w:tplc="3F0047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3EC5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4CC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744D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DE86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A1B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0CA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20C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488E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82395"/>
    <w:multiLevelType w:val="hybridMultilevel"/>
    <w:tmpl w:val="A5AA13E8"/>
    <w:lvl w:ilvl="0" w:tplc="F830E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EEB4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8E5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9A0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901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1E53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501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9816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E2D1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02DC2"/>
    <w:multiLevelType w:val="hybridMultilevel"/>
    <w:tmpl w:val="45263A98"/>
    <w:lvl w:ilvl="0" w:tplc="2B3AC4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F0A3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C5C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BA2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0FD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F46C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4898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7086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B22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8B3463"/>
    <w:multiLevelType w:val="hybridMultilevel"/>
    <w:tmpl w:val="EC4CC2D0"/>
    <w:lvl w:ilvl="0" w:tplc="167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E03F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1A87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92AE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076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C2E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9AB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A0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02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0"/>
  </w:num>
  <w:num w:numId="8">
    <w:abstractNumId w:val="14"/>
  </w:num>
  <w:num w:numId="9">
    <w:abstractNumId w:val="6"/>
  </w:num>
  <w:num w:numId="10">
    <w:abstractNumId w:val="1"/>
  </w:num>
  <w:num w:numId="11">
    <w:abstractNumId w:val="13"/>
  </w:num>
  <w:num w:numId="12">
    <w:abstractNumId w:val="9"/>
  </w:num>
  <w:num w:numId="13">
    <w:abstractNumId w:val="3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43826"/>
    <w:rsid w:val="00174506"/>
    <w:rsid w:val="00194221"/>
    <w:rsid w:val="001D2299"/>
    <w:rsid w:val="001F2C6A"/>
    <w:rsid w:val="00205CEB"/>
    <w:rsid w:val="00215E5D"/>
    <w:rsid w:val="00257865"/>
    <w:rsid w:val="00261B57"/>
    <w:rsid w:val="003D2BCF"/>
    <w:rsid w:val="00405740"/>
    <w:rsid w:val="00416DDF"/>
    <w:rsid w:val="004276A9"/>
    <w:rsid w:val="004543F4"/>
    <w:rsid w:val="004D60DC"/>
    <w:rsid w:val="00571C73"/>
    <w:rsid w:val="00627ED7"/>
    <w:rsid w:val="00662A48"/>
    <w:rsid w:val="00685A2E"/>
    <w:rsid w:val="006F6582"/>
    <w:rsid w:val="00737D19"/>
    <w:rsid w:val="00777951"/>
    <w:rsid w:val="0081256C"/>
    <w:rsid w:val="00940A62"/>
    <w:rsid w:val="00947A5A"/>
    <w:rsid w:val="0097168D"/>
    <w:rsid w:val="009A52AA"/>
    <w:rsid w:val="00A75863"/>
    <w:rsid w:val="00A76BFB"/>
    <w:rsid w:val="00B03865"/>
    <w:rsid w:val="00C501AB"/>
    <w:rsid w:val="00C56CDD"/>
    <w:rsid w:val="00CF045F"/>
    <w:rsid w:val="00D64D11"/>
    <w:rsid w:val="00E13698"/>
    <w:rsid w:val="00EA02CF"/>
    <w:rsid w:val="00EA0AAF"/>
    <w:rsid w:val="00ED402F"/>
    <w:rsid w:val="00EE4A5B"/>
    <w:rsid w:val="00F51679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6</TotalTime>
  <Pages>1</Pages>
  <Words>229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7</cp:revision>
  <cp:lastPrinted>2011-09-12T15:38:00Z</cp:lastPrinted>
  <dcterms:created xsi:type="dcterms:W3CDTF">2012-03-15T13:04:00Z</dcterms:created>
  <dcterms:modified xsi:type="dcterms:W3CDTF">2012-05-21T18:43:00Z</dcterms:modified>
</cp:coreProperties>
</file>