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DAA" w:rsidRDefault="00420DAA" w:rsidP="00C56CDD">
      <w:pPr>
        <w:rPr>
          <w:b/>
          <w:bCs/>
          <w:noProof/>
        </w:rPr>
      </w:pPr>
    </w:p>
    <w:p w:rsidR="00420DAA" w:rsidRDefault="00C56CDD" w:rsidP="00420DAA">
      <w:pPr>
        <w:rPr>
          <w:b/>
          <w:bCs/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1CCF13" wp14:editId="2940FC26">
            <wp:simplePos x="0" y="0"/>
            <wp:positionH relativeFrom="column">
              <wp:posOffset>-873438</wp:posOffset>
            </wp:positionH>
            <wp:positionV relativeFrom="paragraph">
              <wp:posOffset>298450</wp:posOffset>
            </wp:positionV>
            <wp:extent cx="850900" cy="925195"/>
            <wp:effectExtent l="0" t="0" r="6350" b="8255"/>
            <wp:wrapNone/>
            <wp:docPr id="2076" name="Obrázek 2076" descr="C:\Users\mvaclavikova\AppData\Local\Microsoft\Windows\Temporary Internet Files\Content.Word\Nový obrázek (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vaclavikova\AppData\Local\Microsoft\Windows\Temporary Internet Files\Content.Word\Nový obrázek (8)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0F19">
        <w:rPr>
          <w:b/>
          <w:bCs/>
          <w:noProof/>
        </w:rPr>
        <w:t>K</w:t>
      </w:r>
      <w:r>
        <w:rPr>
          <w:b/>
          <w:bCs/>
          <w:noProof/>
        </w:rPr>
        <w:t>O</w:t>
      </w:r>
      <w:r w:rsidRPr="00380F19">
        <w:rPr>
          <w:b/>
          <w:bCs/>
          <w:noProof/>
        </w:rPr>
        <w:t xml:space="preserve"> </w:t>
      </w:r>
      <w:r>
        <w:rPr>
          <w:b/>
          <w:bCs/>
          <w:noProof/>
        </w:rPr>
        <w:t>0</w:t>
      </w:r>
      <w:r w:rsidR="00030A43">
        <w:rPr>
          <w:b/>
          <w:bCs/>
          <w:noProof/>
        </w:rPr>
        <w:t>6</w:t>
      </w:r>
      <w:r w:rsidRPr="00380F19">
        <w:rPr>
          <w:b/>
          <w:bCs/>
          <w:noProof/>
        </w:rPr>
        <w:t xml:space="preserve"> </w:t>
      </w:r>
      <w:r w:rsidR="00030A43">
        <w:rPr>
          <w:b/>
          <w:bCs/>
          <w:noProof/>
        </w:rPr>
        <w:t>Hospodaření s penězi</w:t>
      </w:r>
    </w:p>
    <w:p w:rsidR="000356AF" w:rsidRDefault="000356AF" w:rsidP="000356AF">
      <w:pPr>
        <w:rPr>
          <w:b/>
        </w:rPr>
      </w:pPr>
      <w:r>
        <w:rPr>
          <w:b/>
        </w:rPr>
        <w:t>Kapitola 6 Hospodaření s penězi</w:t>
      </w:r>
    </w:p>
    <w:p w:rsidR="000356AF" w:rsidRDefault="000356AF" w:rsidP="000356AF">
      <w:pPr>
        <w:rPr>
          <w:b/>
          <w:bCs/>
          <w:noProof/>
        </w:rPr>
      </w:pPr>
    </w:p>
    <w:p w:rsidR="000356AF" w:rsidRPr="00CA6DF8" w:rsidRDefault="000356AF" w:rsidP="000356AF">
      <w:pPr>
        <w:rPr>
          <w:noProof/>
        </w:rPr>
      </w:pPr>
      <w:r w:rsidRPr="00CA6DF8">
        <w:rPr>
          <w:b/>
          <w:bCs/>
          <w:noProof/>
        </w:rPr>
        <w:t>Kontrolní otázky:</w:t>
      </w:r>
    </w:p>
    <w:p w:rsidR="000356AF" w:rsidRDefault="000356AF" w:rsidP="000356AF">
      <w:pPr>
        <w:numPr>
          <w:ilvl w:val="0"/>
          <w:numId w:val="15"/>
        </w:numPr>
        <w:jc w:val="both"/>
        <w:rPr>
          <w:noProof/>
        </w:rPr>
      </w:pPr>
      <w:r w:rsidRPr="00CA6DF8">
        <w:rPr>
          <w:noProof/>
        </w:rPr>
        <w:t>Proč má smysl zmapovat si své příjmy a pravidelné výdaje?</w:t>
      </w:r>
    </w:p>
    <w:p w:rsidR="000356AF" w:rsidRPr="00CA6DF8" w:rsidRDefault="000356AF" w:rsidP="000356AF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0356AF" w:rsidRDefault="000356AF" w:rsidP="000356AF">
      <w:pPr>
        <w:numPr>
          <w:ilvl w:val="0"/>
          <w:numId w:val="16"/>
        </w:numPr>
        <w:jc w:val="both"/>
        <w:rPr>
          <w:noProof/>
        </w:rPr>
      </w:pPr>
      <w:r w:rsidRPr="00CA6DF8">
        <w:rPr>
          <w:noProof/>
        </w:rPr>
        <w:t>Proč je vhodné snažit se o pravidelné spoření třeba i malých částek i v době, kdy nám mnoho peněz nepřebývá?</w:t>
      </w:r>
    </w:p>
    <w:p w:rsidR="000356AF" w:rsidRPr="00CA6DF8" w:rsidRDefault="000356AF" w:rsidP="000356AF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0356AF" w:rsidRDefault="000356AF" w:rsidP="000356AF">
      <w:pPr>
        <w:numPr>
          <w:ilvl w:val="0"/>
          <w:numId w:val="16"/>
        </w:numPr>
        <w:jc w:val="both"/>
        <w:rPr>
          <w:noProof/>
        </w:rPr>
      </w:pPr>
      <w:r w:rsidRPr="00CA6DF8">
        <w:rPr>
          <w:noProof/>
        </w:rPr>
        <w:t>Je vhodnější nechávat peníze, které se nám podaří v daném měsíci uspořit, na našem účtu, ze kterého hradíme všechny své běžné výdaje, nebo pro úspory zřídit zvláštní účet? Zdůvodněte svůj názor.</w:t>
      </w:r>
    </w:p>
    <w:p w:rsidR="000356AF" w:rsidRDefault="000356AF" w:rsidP="000356AF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0356AF" w:rsidRPr="00CA6DF8" w:rsidRDefault="000356AF" w:rsidP="000356AF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0356AF" w:rsidRDefault="000356AF" w:rsidP="000356AF">
      <w:pPr>
        <w:numPr>
          <w:ilvl w:val="0"/>
          <w:numId w:val="16"/>
        </w:numPr>
        <w:jc w:val="both"/>
        <w:rPr>
          <w:noProof/>
        </w:rPr>
      </w:pPr>
      <w:r w:rsidRPr="00CA6DF8">
        <w:rPr>
          <w:noProof/>
        </w:rPr>
        <w:t>V čem nám může finanční poradce poradit při sestavování finančního plánu? A v čem při jeho naplňování?</w:t>
      </w:r>
    </w:p>
    <w:p w:rsidR="000356AF" w:rsidRPr="00CA6DF8" w:rsidRDefault="000356AF" w:rsidP="000356AF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0356AF" w:rsidRDefault="000356AF" w:rsidP="000356AF">
      <w:pPr>
        <w:numPr>
          <w:ilvl w:val="0"/>
          <w:numId w:val="16"/>
        </w:numPr>
        <w:jc w:val="both"/>
        <w:rPr>
          <w:noProof/>
        </w:rPr>
      </w:pPr>
      <w:r w:rsidRPr="00CA6DF8">
        <w:rPr>
          <w:noProof/>
        </w:rPr>
        <w:t>Jak často, nebo při jakých změnách životní situace bychom měli přistoupit k aktualizaci, respektive novému zpracování finančního plánu?</w:t>
      </w:r>
    </w:p>
    <w:p w:rsidR="000356AF" w:rsidRPr="00CA6DF8" w:rsidRDefault="000356AF" w:rsidP="000356AF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0356AF" w:rsidRDefault="000356AF" w:rsidP="000356AF">
      <w:pPr>
        <w:numPr>
          <w:ilvl w:val="0"/>
          <w:numId w:val="16"/>
        </w:numPr>
        <w:jc w:val="both"/>
        <w:rPr>
          <w:noProof/>
        </w:rPr>
      </w:pPr>
      <w:r w:rsidRPr="00CA6DF8">
        <w:rPr>
          <w:noProof/>
        </w:rPr>
        <w:t>Proč je nutné v případě, že finanční plán zpracovává</w:t>
      </w:r>
      <w:r>
        <w:rPr>
          <w:noProof/>
        </w:rPr>
        <w:t>me</w:t>
      </w:r>
      <w:r w:rsidRPr="00336047">
        <w:rPr>
          <w:noProof/>
        </w:rPr>
        <w:t xml:space="preserve"> společně s finančním poradcem, uvést pravdivě veškeré informace o </w:t>
      </w:r>
      <w:r>
        <w:rPr>
          <w:noProof/>
        </w:rPr>
        <w:t>n</w:t>
      </w:r>
      <w:r w:rsidRPr="00336047">
        <w:rPr>
          <w:noProof/>
        </w:rPr>
        <w:t xml:space="preserve">ašich příjmech, výdajích, úsporách, dluzích a záměrech? </w:t>
      </w:r>
    </w:p>
    <w:p w:rsidR="000356AF" w:rsidRDefault="000356AF" w:rsidP="000356AF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0356AF" w:rsidRPr="00336047" w:rsidRDefault="000356AF" w:rsidP="000356AF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420DAA" w:rsidRDefault="00420DAA" w:rsidP="00420DAA">
      <w:pPr>
        <w:rPr>
          <w:b/>
          <w:bCs/>
          <w:noProof/>
        </w:rPr>
      </w:pPr>
      <w:bookmarkStart w:id="0" w:name="_GoBack"/>
      <w:bookmarkEnd w:id="0"/>
    </w:p>
    <w:sectPr w:rsidR="00420DAA" w:rsidSect="00A758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9ED" w:rsidRDefault="004919ED" w:rsidP="00737D19">
      <w:pPr>
        <w:spacing w:after="0" w:line="240" w:lineRule="auto"/>
      </w:pPr>
      <w:r>
        <w:separator/>
      </w:r>
    </w:p>
  </w:endnote>
  <w:endnote w:type="continuationSeparator" w:id="0">
    <w:p w:rsidR="004919ED" w:rsidRDefault="004919ED" w:rsidP="00737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 w:rsidP="00A76BFB">
    <w:pPr>
      <w:pStyle w:val="Zpat"/>
      <w:jc w:val="center"/>
      <w:rPr>
        <w:sz w:val="18"/>
        <w:szCs w:val="18"/>
      </w:rPr>
    </w:pPr>
  </w:p>
  <w:p w:rsidR="00A75863" w:rsidRDefault="00A75863" w:rsidP="00A76BFB">
    <w:pPr>
      <w:pStyle w:val="Zpat"/>
      <w:jc w:val="center"/>
      <w:rPr>
        <w:sz w:val="18"/>
        <w:szCs w:val="18"/>
      </w:rPr>
    </w:pPr>
    <w:r w:rsidRPr="00A75863"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3125A0" wp14:editId="5D7D2831">
              <wp:simplePos x="0" y="0"/>
              <wp:positionH relativeFrom="column">
                <wp:posOffset>-341655</wp:posOffset>
              </wp:positionH>
              <wp:positionV relativeFrom="paragraph">
                <wp:posOffset>40409</wp:posOffset>
              </wp:positionV>
              <wp:extent cx="6388694" cy="0"/>
              <wp:effectExtent l="0" t="0" r="12700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88694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9pt,3.2pt" to="476.1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" strokecolor="red"/>
          </w:pict>
        </mc:Fallback>
      </mc:AlternateContent>
    </w:r>
  </w:p>
  <w:p w:rsidR="00A75863" w:rsidRDefault="00A75863" w:rsidP="00A76BFB">
    <w:pPr>
      <w:pStyle w:val="Zpat"/>
      <w:jc w:val="center"/>
      <w:rPr>
        <w:sz w:val="18"/>
        <w:szCs w:val="18"/>
      </w:rPr>
    </w:pPr>
  </w:p>
  <w:p w:rsidR="00737D19" w:rsidRPr="00A75863" w:rsidRDefault="00737D19" w:rsidP="00C56CDD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>ABC Finančního vzdělávání, o.p.s.</w:t>
    </w:r>
  </w:p>
  <w:p w:rsidR="00A76BFB" w:rsidRPr="00A75863" w:rsidRDefault="00A76BFB" w:rsidP="00A76BFB">
    <w:pPr>
      <w:pStyle w:val="Zpat"/>
      <w:jc w:val="center"/>
      <w:rPr>
        <w:sz w:val="18"/>
        <w:szCs w:val="18"/>
      </w:rPr>
    </w:pPr>
  </w:p>
  <w:p w:rsidR="00737D19" w:rsidRPr="00A75863" w:rsidRDefault="00737D19" w:rsidP="00A76BFB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 xml:space="preserve">IČ: </w:t>
    </w:r>
    <w:r w:rsidRPr="00A75863">
      <w:rPr>
        <w:bCs/>
        <w:sz w:val="18"/>
        <w:szCs w:val="18"/>
      </w:rPr>
      <w:t>29118531</w:t>
    </w:r>
  </w:p>
  <w:p w:rsidR="00A75863" w:rsidRDefault="004919ED" w:rsidP="00A75863">
    <w:pPr>
      <w:pStyle w:val="Zpat"/>
      <w:jc w:val="center"/>
      <w:rPr>
        <w:sz w:val="18"/>
        <w:szCs w:val="18"/>
      </w:rPr>
    </w:pPr>
    <w:hyperlink r:id="rId1" w:history="1">
      <w:r w:rsidR="00A76BFB" w:rsidRPr="00A75863">
        <w:rPr>
          <w:rStyle w:val="Hypertextovodkaz"/>
          <w:sz w:val="18"/>
          <w:szCs w:val="18"/>
        </w:rPr>
        <w:t>www.abcfv.cz</w:t>
      </w:r>
    </w:hyperlink>
    <w:r w:rsidR="00A76BFB" w:rsidRPr="00A75863">
      <w:rPr>
        <w:sz w:val="18"/>
        <w:szCs w:val="18"/>
      </w:rPr>
      <w:t xml:space="preserve">, </w:t>
    </w:r>
    <w:hyperlink r:id="rId2" w:history="1">
      <w:r w:rsidR="00C56CDD" w:rsidRPr="00A80F5A">
        <w:rPr>
          <w:rStyle w:val="Hypertextovodkaz"/>
          <w:sz w:val="18"/>
          <w:szCs w:val="18"/>
        </w:rPr>
        <w:t>info@abcfv.cz</w:t>
      </w:r>
    </w:hyperlink>
    <w:r w:rsidR="00C56CDD">
      <w:rPr>
        <w:sz w:val="18"/>
        <w:szCs w:val="18"/>
      </w:rPr>
      <w:t xml:space="preserve"> </w:t>
    </w:r>
  </w:p>
  <w:p w:rsidR="00A75863" w:rsidRPr="00A75863" w:rsidRDefault="00A75863" w:rsidP="00A75863">
    <w:pPr>
      <w:pStyle w:val="Zpat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9ED" w:rsidRDefault="004919ED" w:rsidP="00737D19">
      <w:pPr>
        <w:spacing w:after="0" w:line="240" w:lineRule="auto"/>
      </w:pPr>
      <w:r>
        <w:separator/>
      </w:r>
    </w:p>
  </w:footnote>
  <w:footnote w:type="continuationSeparator" w:id="0">
    <w:p w:rsidR="004919ED" w:rsidRDefault="004919ED" w:rsidP="00737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D19" w:rsidRDefault="00737D19" w:rsidP="00737D19">
    <w:pPr>
      <w:pStyle w:val="Zhlav"/>
      <w:tabs>
        <w:tab w:val="left" w:pos="-142"/>
      </w:tabs>
      <w:ind w:left="-142"/>
    </w:pPr>
    <w:r>
      <w:rPr>
        <w:noProof/>
      </w:rPr>
      <w:drawing>
        <wp:inline distT="0" distB="0" distL="0" distR="0" wp14:anchorId="3607A7FC" wp14:editId="5EC43BA6">
          <wp:extent cx="1318161" cy="716273"/>
          <wp:effectExtent l="0" t="0" r="0" b="825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BC_FV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4254" cy="719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37D19" w:rsidRDefault="00737D1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486"/>
    <w:multiLevelType w:val="hybridMultilevel"/>
    <w:tmpl w:val="01544120"/>
    <w:lvl w:ilvl="0" w:tplc="B2EE0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7C45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8814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7EF9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240C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78BF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F26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2A4F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682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C12B1A"/>
    <w:multiLevelType w:val="hybridMultilevel"/>
    <w:tmpl w:val="621E9ED6"/>
    <w:lvl w:ilvl="0" w:tplc="1090DE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16B7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F0F5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A61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3211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9C16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AB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096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0A3F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7B6925"/>
    <w:multiLevelType w:val="hybridMultilevel"/>
    <w:tmpl w:val="E48A2548"/>
    <w:lvl w:ilvl="0" w:tplc="9DB21F3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6814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0238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9C9D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6C44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8091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48BB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2485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DE07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E35064"/>
    <w:multiLevelType w:val="hybridMultilevel"/>
    <w:tmpl w:val="C924275A"/>
    <w:lvl w:ilvl="0" w:tplc="EF787B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3430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365F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6C98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7C67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B079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B2B0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1E0D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2C77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0D7F89"/>
    <w:multiLevelType w:val="hybridMultilevel"/>
    <w:tmpl w:val="2034DCBA"/>
    <w:lvl w:ilvl="0" w:tplc="7428BE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AEAC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BC14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0AA6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CC70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ED3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809D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82C3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1CDC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8C30E2"/>
    <w:multiLevelType w:val="multilevel"/>
    <w:tmpl w:val="107A6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505B2"/>
    <w:multiLevelType w:val="multilevel"/>
    <w:tmpl w:val="5F441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6818D8"/>
    <w:multiLevelType w:val="hybridMultilevel"/>
    <w:tmpl w:val="5CD854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ED55B4"/>
    <w:multiLevelType w:val="hybridMultilevel"/>
    <w:tmpl w:val="68F05818"/>
    <w:lvl w:ilvl="0" w:tplc="10248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A273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7469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DC85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FE70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C0FC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3C6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1C77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57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D87A00"/>
    <w:multiLevelType w:val="hybridMultilevel"/>
    <w:tmpl w:val="DB4EFD0A"/>
    <w:lvl w:ilvl="0" w:tplc="EB6AF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435C83"/>
    <w:multiLevelType w:val="hybridMultilevel"/>
    <w:tmpl w:val="58E6DA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AB3EC6"/>
    <w:multiLevelType w:val="hybridMultilevel"/>
    <w:tmpl w:val="3D60E290"/>
    <w:lvl w:ilvl="0" w:tplc="FFEE12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B361C6"/>
    <w:multiLevelType w:val="hybridMultilevel"/>
    <w:tmpl w:val="6FB6F814"/>
    <w:lvl w:ilvl="0" w:tplc="D1C2AC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62C8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0E8C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A6D4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1410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585D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A6C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4EC8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6C9F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2A638CB"/>
    <w:multiLevelType w:val="hybridMultilevel"/>
    <w:tmpl w:val="DFAEB524"/>
    <w:lvl w:ilvl="0" w:tplc="B17EA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C898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C68F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30C8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9CD4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3A35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14F4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587A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EAB1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D82D60"/>
    <w:multiLevelType w:val="hybridMultilevel"/>
    <w:tmpl w:val="FB0827BA"/>
    <w:lvl w:ilvl="0" w:tplc="558C2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2077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8405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B493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E5E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AE19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1446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26F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1007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E222952"/>
    <w:multiLevelType w:val="hybridMultilevel"/>
    <w:tmpl w:val="CC661244"/>
    <w:lvl w:ilvl="0" w:tplc="27125F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6860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ABE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40DD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6FB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EE61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865B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FE83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540B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10"/>
  </w:num>
  <w:num w:numId="5">
    <w:abstractNumId w:val="6"/>
  </w:num>
  <w:num w:numId="6">
    <w:abstractNumId w:val="5"/>
  </w:num>
  <w:num w:numId="7">
    <w:abstractNumId w:val="0"/>
  </w:num>
  <w:num w:numId="8">
    <w:abstractNumId w:val="15"/>
  </w:num>
  <w:num w:numId="9">
    <w:abstractNumId w:val="8"/>
  </w:num>
  <w:num w:numId="10">
    <w:abstractNumId w:val="1"/>
  </w:num>
  <w:num w:numId="11">
    <w:abstractNumId w:val="13"/>
  </w:num>
  <w:num w:numId="12">
    <w:abstractNumId w:val="2"/>
  </w:num>
  <w:num w:numId="13">
    <w:abstractNumId w:val="3"/>
  </w:num>
  <w:num w:numId="14">
    <w:abstractNumId w:val="12"/>
  </w:num>
  <w:num w:numId="15">
    <w:abstractNumId w:val="14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2CF"/>
    <w:rsid w:val="00030A43"/>
    <w:rsid w:val="000356AF"/>
    <w:rsid w:val="000F7C2C"/>
    <w:rsid w:val="0012581A"/>
    <w:rsid w:val="00194221"/>
    <w:rsid w:val="001D2299"/>
    <w:rsid w:val="001F2C6A"/>
    <w:rsid w:val="00205CEB"/>
    <w:rsid w:val="002130FC"/>
    <w:rsid w:val="00261B57"/>
    <w:rsid w:val="003D2BCF"/>
    <w:rsid w:val="00405740"/>
    <w:rsid w:val="00420DAA"/>
    <w:rsid w:val="004276A9"/>
    <w:rsid w:val="004543F4"/>
    <w:rsid w:val="004919ED"/>
    <w:rsid w:val="004D60DC"/>
    <w:rsid w:val="00571C73"/>
    <w:rsid w:val="00627ED7"/>
    <w:rsid w:val="00644E18"/>
    <w:rsid w:val="00662A48"/>
    <w:rsid w:val="00685A2E"/>
    <w:rsid w:val="006F6582"/>
    <w:rsid w:val="00737D19"/>
    <w:rsid w:val="00777951"/>
    <w:rsid w:val="00783976"/>
    <w:rsid w:val="0081256C"/>
    <w:rsid w:val="00947A5A"/>
    <w:rsid w:val="0097168D"/>
    <w:rsid w:val="009A52AA"/>
    <w:rsid w:val="009E606C"/>
    <w:rsid w:val="00A75863"/>
    <w:rsid w:val="00A76BFB"/>
    <w:rsid w:val="00B03865"/>
    <w:rsid w:val="00C501AB"/>
    <w:rsid w:val="00C56CDD"/>
    <w:rsid w:val="00C77AD7"/>
    <w:rsid w:val="00CF045F"/>
    <w:rsid w:val="00E13698"/>
    <w:rsid w:val="00EA02CF"/>
    <w:rsid w:val="00EA0AAF"/>
    <w:rsid w:val="00ED402F"/>
    <w:rsid w:val="00EE4A5B"/>
    <w:rsid w:val="00FC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6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95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9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17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7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7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96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4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95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21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0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2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0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7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9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23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20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5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8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36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abcfv.cz" TargetMode="External"/><Relationship Id="rId1" Type="http://schemas.openxmlformats.org/officeDocument/2006/relationships/hyperlink" Target="http://www.abcfv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vaclavikova\Documents\&#352;ABLONY\sablona_abc_fv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sablona_abc_fv</Template>
  <TotalTime>18</TotalTime>
  <Pages>1</Pages>
  <Words>213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Václavíková</dc:creator>
  <cp:lastModifiedBy>Martina Václavíková</cp:lastModifiedBy>
  <cp:revision>6</cp:revision>
  <cp:lastPrinted>2011-09-12T15:38:00Z</cp:lastPrinted>
  <dcterms:created xsi:type="dcterms:W3CDTF">2012-04-23T14:27:00Z</dcterms:created>
  <dcterms:modified xsi:type="dcterms:W3CDTF">2013-09-05T17:52:00Z</dcterms:modified>
</cp:coreProperties>
</file>