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DD" w:rsidRPr="00380F19" w:rsidRDefault="00C56CDD" w:rsidP="00C56CDD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 w:rsidR="00E84B7C">
        <w:rPr>
          <w:b/>
          <w:bCs/>
          <w:noProof/>
        </w:rPr>
        <w:t>10</w:t>
      </w:r>
      <w:r w:rsidR="00D64D11">
        <w:rPr>
          <w:b/>
          <w:bCs/>
          <w:noProof/>
        </w:rPr>
        <w:t xml:space="preserve"> </w:t>
      </w:r>
      <w:r w:rsidR="00E84B7C">
        <w:rPr>
          <w:b/>
          <w:bCs/>
          <w:noProof/>
        </w:rPr>
        <w:t>K</w:t>
      </w:r>
      <w:bookmarkStart w:id="0" w:name="_GoBack"/>
      <w:bookmarkEnd w:id="0"/>
      <w:r w:rsidR="00E84B7C">
        <w:rPr>
          <w:b/>
          <w:bCs/>
          <w:noProof/>
        </w:rPr>
        <w:t>do nám může poradit</w:t>
      </w:r>
    </w:p>
    <w:p w:rsidR="00E84B7C" w:rsidRPr="00754C04" w:rsidRDefault="00E84B7C" w:rsidP="00E84B7C">
      <w:pPr>
        <w:jc w:val="both"/>
        <w:rPr>
          <w:noProof/>
        </w:rPr>
      </w:pPr>
      <w:r w:rsidRPr="00754C04">
        <w:rPr>
          <w:b/>
          <w:bCs/>
          <w:noProof/>
        </w:rPr>
        <w:t>Kontrolní otázky:</w:t>
      </w:r>
    </w:p>
    <w:p w:rsidR="00E84B7C" w:rsidRDefault="00E84B7C" w:rsidP="00E84B7C">
      <w:pPr>
        <w:numPr>
          <w:ilvl w:val="0"/>
          <w:numId w:val="16"/>
        </w:numPr>
        <w:jc w:val="both"/>
        <w:rPr>
          <w:noProof/>
        </w:rPr>
      </w:pPr>
      <w:r w:rsidRPr="00754C04">
        <w:rPr>
          <w:noProof/>
        </w:rPr>
        <w:t>Uveďte nějaký příklad, kdo je výrobcem finančního produktu, na příklad životního pojištění, a kdo může být jeho distributorem.</w:t>
      </w:r>
    </w:p>
    <w:p w:rsidR="00E84B7C" w:rsidRPr="00754C04" w:rsidRDefault="00E84B7C" w:rsidP="00E84B7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E84B7C" w:rsidRDefault="00E84B7C" w:rsidP="00E84B7C">
      <w:pPr>
        <w:numPr>
          <w:ilvl w:val="0"/>
          <w:numId w:val="16"/>
        </w:numPr>
        <w:jc w:val="both"/>
        <w:rPr>
          <w:noProof/>
        </w:rPr>
      </w:pPr>
      <w:r w:rsidRPr="00754C04">
        <w:rPr>
          <w:noProof/>
        </w:rPr>
        <w:t>Musí být distributor finančních produktů, případně finanční poradce, schopen se nějak prokázat, že je op</w:t>
      </w:r>
      <w:r>
        <w:rPr>
          <w:noProof/>
        </w:rPr>
        <w:t xml:space="preserve">rávněn tuto činnost vykonávat? </w:t>
      </w:r>
    </w:p>
    <w:p w:rsidR="00E84B7C" w:rsidRDefault="00E84B7C" w:rsidP="00E84B7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</w:t>
      </w:r>
    </w:p>
    <w:p w:rsidR="00E84B7C" w:rsidRPr="00754C04" w:rsidRDefault="00E84B7C" w:rsidP="00E84B7C">
      <w:pPr>
        <w:numPr>
          <w:ilvl w:val="0"/>
          <w:numId w:val="16"/>
        </w:numPr>
        <w:jc w:val="both"/>
        <w:rPr>
          <w:noProof/>
        </w:rPr>
      </w:pPr>
      <w:r w:rsidRPr="00754C04">
        <w:rPr>
          <w:noProof/>
        </w:rPr>
        <w:t>Jak si můžete zkontrolovat, že finanční poradce, který vás oslovil, je oprávněn vám nabízet:</w:t>
      </w:r>
    </w:p>
    <w:p w:rsidR="00E84B7C" w:rsidRPr="00754C04" w:rsidRDefault="00E84B7C" w:rsidP="00E84B7C">
      <w:pPr>
        <w:numPr>
          <w:ilvl w:val="0"/>
          <w:numId w:val="17"/>
        </w:numPr>
        <w:jc w:val="both"/>
        <w:rPr>
          <w:noProof/>
        </w:rPr>
      </w:pPr>
      <w:r w:rsidRPr="00754C04">
        <w:rPr>
          <w:noProof/>
        </w:rPr>
        <w:t>pojištění;</w:t>
      </w:r>
      <w:r>
        <w:rPr>
          <w:noProof/>
        </w:rPr>
        <w:t xml:space="preserve"> _________________________________________________________________</w:t>
      </w:r>
    </w:p>
    <w:p w:rsidR="00E84B7C" w:rsidRPr="00754C04" w:rsidRDefault="00E84B7C" w:rsidP="00E84B7C">
      <w:pPr>
        <w:numPr>
          <w:ilvl w:val="0"/>
          <w:numId w:val="17"/>
        </w:numPr>
        <w:jc w:val="both"/>
        <w:rPr>
          <w:noProof/>
        </w:rPr>
      </w:pPr>
      <w:r w:rsidRPr="00754C04">
        <w:rPr>
          <w:noProof/>
        </w:rPr>
        <w:t>investice;</w:t>
      </w:r>
      <w:r>
        <w:rPr>
          <w:noProof/>
        </w:rPr>
        <w:t xml:space="preserve"> _________________________________________________________________</w:t>
      </w:r>
    </w:p>
    <w:p w:rsidR="00E84B7C" w:rsidRDefault="00E84B7C" w:rsidP="00E84B7C">
      <w:pPr>
        <w:numPr>
          <w:ilvl w:val="0"/>
          <w:numId w:val="17"/>
        </w:numPr>
        <w:jc w:val="both"/>
        <w:rPr>
          <w:noProof/>
        </w:rPr>
      </w:pPr>
      <w:r w:rsidRPr="00754C04">
        <w:rPr>
          <w:noProof/>
        </w:rPr>
        <w:t>ostatní finanční služby (na příklad stavební spoření)?</w:t>
      </w:r>
      <w:r>
        <w:rPr>
          <w:noProof/>
        </w:rPr>
        <w:t xml:space="preserve"> ______________________________</w:t>
      </w:r>
    </w:p>
    <w:p w:rsidR="00E84B7C" w:rsidRPr="00754C04" w:rsidRDefault="00E84B7C" w:rsidP="00E84B7C">
      <w:pPr>
        <w:ind w:left="720"/>
        <w:jc w:val="both"/>
        <w:rPr>
          <w:noProof/>
        </w:rPr>
      </w:pPr>
    </w:p>
    <w:p w:rsidR="00E84B7C" w:rsidRDefault="00E84B7C" w:rsidP="00E84B7C">
      <w:pPr>
        <w:numPr>
          <w:ilvl w:val="0"/>
          <w:numId w:val="18"/>
        </w:numPr>
        <w:jc w:val="both"/>
        <w:rPr>
          <w:noProof/>
        </w:rPr>
      </w:pPr>
      <w:r w:rsidRPr="00754C04">
        <w:rPr>
          <w:noProof/>
        </w:rPr>
        <w:t>Jaké vlastnosti by měl mít finanční poradce, kterého byste si vybrali vy? Jak si takového poradce nejlépe vybrat?</w:t>
      </w:r>
    </w:p>
    <w:p w:rsidR="00E84B7C" w:rsidRDefault="00E84B7C" w:rsidP="00E84B7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</w:t>
      </w:r>
    </w:p>
    <w:p w:rsidR="00E84B7C" w:rsidRPr="00754C04" w:rsidRDefault="00E84B7C" w:rsidP="00E84B7C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</w:t>
      </w:r>
    </w:p>
    <w:p w:rsidR="00E84B7C" w:rsidRPr="00754C04" w:rsidRDefault="00E84B7C" w:rsidP="00E84B7C">
      <w:pPr>
        <w:numPr>
          <w:ilvl w:val="0"/>
          <w:numId w:val="18"/>
        </w:numPr>
        <w:jc w:val="both"/>
        <w:rPr>
          <w:noProof/>
        </w:rPr>
      </w:pPr>
      <w:r w:rsidRPr="00754C04">
        <w:rPr>
          <w:noProof/>
        </w:rPr>
        <w:t>Co by vás mělo varovat v chování finančního poradce, který vám přišel nabízet své služby?</w:t>
      </w:r>
    </w:p>
    <w:p w:rsidR="00E84B7C" w:rsidRDefault="00E84B7C" w:rsidP="00E84B7C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</w:t>
      </w:r>
    </w:p>
    <w:p w:rsidR="00E84B7C" w:rsidRDefault="00E84B7C" w:rsidP="00E84B7C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</w:t>
      </w:r>
    </w:p>
    <w:p w:rsidR="00D64D11" w:rsidRPr="00CA6DF8" w:rsidRDefault="00D64D11" w:rsidP="00D64D11">
      <w:pPr>
        <w:ind w:left="720"/>
        <w:jc w:val="both"/>
        <w:rPr>
          <w:noProof/>
        </w:rPr>
      </w:pPr>
    </w:p>
    <w:p w:rsidR="00C56CDD" w:rsidRPr="00416DDF" w:rsidRDefault="00C56CDD" w:rsidP="00D64D11">
      <w:pPr>
        <w:jc w:val="both"/>
        <w:rPr>
          <w:noProof/>
        </w:rPr>
      </w:pPr>
    </w:p>
    <w:sectPr w:rsidR="00C56CDD" w:rsidRPr="00416DDF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233" w:rsidRDefault="002D7233" w:rsidP="00737D19">
      <w:pPr>
        <w:spacing w:after="0" w:line="240" w:lineRule="auto"/>
      </w:pPr>
      <w:r>
        <w:separator/>
      </w:r>
    </w:p>
  </w:endnote>
  <w:endnote w:type="continuationSeparator" w:id="0">
    <w:p w:rsidR="002D7233" w:rsidRDefault="002D7233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DDC966" wp14:editId="53841550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A76BFB" w:rsidRPr="00A75863" w:rsidRDefault="00737D19" w:rsidP="00215E5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2D7233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233" w:rsidRDefault="002D7233" w:rsidP="00737D19">
      <w:pPr>
        <w:spacing w:after="0" w:line="240" w:lineRule="auto"/>
      </w:pPr>
      <w:r>
        <w:separator/>
      </w:r>
    </w:p>
  </w:footnote>
  <w:footnote w:type="continuationSeparator" w:id="0">
    <w:p w:rsidR="002D7233" w:rsidRDefault="002D7233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1A9ABF62" wp14:editId="3DACE519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B75E73"/>
    <w:multiLevelType w:val="hybridMultilevel"/>
    <w:tmpl w:val="5ADAEF72"/>
    <w:lvl w:ilvl="0" w:tplc="793435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75A5DA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422256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2A4405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FDA869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483A37D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B6B8425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0C4703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29DE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684B27"/>
    <w:multiLevelType w:val="hybridMultilevel"/>
    <w:tmpl w:val="C9C4E7FA"/>
    <w:lvl w:ilvl="0" w:tplc="FE0CA60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B434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22DC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847C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4868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8459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544C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D4FB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3E2D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442591"/>
    <w:multiLevelType w:val="hybridMultilevel"/>
    <w:tmpl w:val="E0B88560"/>
    <w:lvl w:ilvl="0" w:tplc="2D241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DC76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2023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08D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9805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9C7D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E05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A31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EAD5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FA6D05"/>
    <w:multiLevelType w:val="hybridMultilevel"/>
    <w:tmpl w:val="491AD9E2"/>
    <w:lvl w:ilvl="0" w:tplc="3F0047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3EC5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4CC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744D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DE86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A1B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0CA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20C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488E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382395"/>
    <w:multiLevelType w:val="hybridMultilevel"/>
    <w:tmpl w:val="A5AA13E8"/>
    <w:lvl w:ilvl="0" w:tplc="F830E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EEB4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8E5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9A0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901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1E53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501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9816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E2D1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02DC2"/>
    <w:multiLevelType w:val="hybridMultilevel"/>
    <w:tmpl w:val="45263A98"/>
    <w:lvl w:ilvl="0" w:tplc="2B3AC4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F0A3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C5C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BA2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0FD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F46C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4898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7086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B22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4222B5"/>
    <w:multiLevelType w:val="hybridMultilevel"/>
    <w:tmpl w:val="752E0216"/>
    <w:lvl w:ilvl="0" w:tplc="7FF0B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3EBD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62D2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840C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401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143F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208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4A6F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C4A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8B3463"/>
    <w:multiLevelType w:val="hybridMultilevel"/>
    <w:tmpl w:val="EC4CC2D0"/>
    <w:lvl w:ilvl="0" w:tplc="167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E03F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1A87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92AE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9076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C2E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9AB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A0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02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0"/>
  </w:num>
  <w:num w:numId="5">
    <w:abstractNumId w:val="6"/>
  </w:num>
  <w:num w:numId="6">
    <w:abstractNumId w:val="2"/>
  </w:num>
  <w:num w:numId="7">
    <w:abstractNumId w:val="0"/>
  </w:num>
  <w:num w:numId="8">
    <w:abstractNumId w:val="17"/>
  </w:num>
  <w:num w:numId="9">
    <w:abstractNumId w:val="8"/>
  </w:num>
  <w:num w:numId="10">
    <w:abstractNumId w:val="1"/>
  </w:num>
  <w:num w:numId="11">
    <w:abstractNumId w:val="16"/>
  </w:num>
  <w:num w:numId="12">
    <w:abstractNumId w:val="11"/>
  </w:num>
  <w:num w:numId="13">
    <w:abstractNumId w:val="5"/>
  </w:num>
  <w:num w:numId="14">
    <w:abstractNumId w:val="14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43826"/>
    <w:rsid w:val="00174506"/>
    <w:rsid w:val="00194221"/>
    <w:rsid w:val="001D2299"/>
    <w:rsid w:val="001F2C6A"/>
    <w:rsid w:val="00205CEB"/>
    <w:rsid w:val="00215E5D"/>
    <w:rsid w:val="00257865"/>
    <w:rsid w:val="00261B57"/>
    <w:rsid w:val="002D7233"/>
    <w:rsid w:val="003D2BCF"/>
    <w:rsid w:val="00405740"/>
    <w:rsid w:val="00416DDF"/>
    <w:rsid w:val="004276A9"/>
    <w:rsid w:val="004543F4"/>
    <w:rsid w:val="004D60DC"/>
    <w:rsid w:val="00571C73"/>
    <w:rsid w:val="00627ED7"/>
    <w:rsid w:val="00662A48"/>
    <w:rsid w:val="00685A2E"/>
    <w:rsid w:val="006F6582"/>
    <w:rsid w:val="00737D19"/>
    <w:rsid w:val="00777951"/>
    <w:rsid w:val="0081256C"/>
    <w:rsid w:val="00940A62"/>
    <w:rsid w:val="00947A5A"/>
    <w:rsid w:val="0097168D"/>
    <w:rsid w:val="009A52AA"/>
    <w:rsid w:val="00A75863"/>
    <w:rsid w:val="00A76BFB"/>
    <w:rsid w:val="00B03865"/>
    <w:rsid w:val="00C501AB"/>
    <w:rsid w:val="00C56CDD"/>
    <w:rsid w:val="00CF045F"/>
    <w:rsid w:val="00D64D11"/>
    <w:rsid w:val="00E13698"/>
    <w:rsid w:val="00E84B7C"/>
    <w:rsid w:val="00EA02CF"/>
    <w:rsid w:val="00EA0AAF"/>
    <w:rsid w:val="00ED402F"/>
    <w:rsid w:val="00EE4A5B"/>
    <w:rsid w:val="00F51679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0</TotalTime>
  <Pages>1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2</cp:revision>
  <cp:lastPrinted>2011-09-12T15:38:00Z</cp:lastPrinted>
  <dcterms:created xsi:type="dcterms:W3CDTF">2016-05-04T09:23:00Z</dcterms:created>
  <dcterms:modified xsi:type="dcterms:W3CDTF">2016-05-04T09:23:00Z</dcterms:modified>
</cp:coreProperties>
</file>